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5451C3" w14:textId="6E8E0082" w:rsidR="005411FD" w:rsidRPr="00EF78EA" w:rsidRDefault="00006827" w:rsidP="006F0CE0">
      <w:pPr>
        <w:jc w:val="right"/>
        <w:rPr>
          <w:rFonts w:ascii="ＭＳ Ｐ明朝" w:eastAsia="ＭＳ Ｐ明朝" w:hAnsi="ＭＳ Ｐ明朝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令和</w:t>
      </w:r>
      <w:r w:rsidR="00AF1CEF">
        <w:rPr>
          <w:rFonts w:ascii="ＭＳ Ｐ明朝" w:eastAsia="ＭＳ Ｐ明朝" w:hAnsi="ＭＳ Ｐ明朝" w:hint="eastAsia"/>
          <w:sz w:val="22"/>
          <w:szCs w:val="22"/>
        </w:rPr>
        <w:t>7</w:t>
      </w:r>
      <w:r w:rsidR="004F38CD" w:rsidRPr="00EF78EA">
        <w:rPr>
          <w:rFonts w:ascii="ＭＳ Ｐ明朝" w:eastAsia="ＭＳ Ｐ明朝" w:hAnsi="ＭＳ Ｐ明朝" w:hint="eastAsia"/>
          <w:sz w:val="22"/>
          <w:szCs w:val="22"/>
        </w:rPr>
        <w:t>年</w:t>
      </w:r>
      <w:r w:rsidR="00AF1CEF">
        <w:rPr>
          <w:rFonts w:ascii="ＭＳ Ｐ明朝" w:eastAsia="ＭＳ Ｐ明朝" w:hAnsi="ＭＳ Ｐ明朝" w:hint="eastAsia"/>
          <w:sz w:val="22"/>
          <w:szCs w:val="22"/>
        </w:rPr>
        <w:t>3</w:t>
      </w:r>
      <w:r w:rsidR="004F38CD" w:rsidRPr="00EF78EA">
        <w:rPr>
          <w:rFonts w:ascii="ＭＳ Ｐ明朝" w:eastAsia="ＭＳ Ｐ明朝" w:hAnsi="ＭＳ Ｐ明朝" w:hint="eastAsia"/>
          <w:sz w:val="22"/>
          <w:szCs w:val="22"/>
        </w:rPr>
        <w:t>月</w:t>
      </w:r>
      <w:r w:rsidR="00AF1CEF">
        <w:rPr>
          <w:rFonts w:ascii="ＭＳ Ｐ明朝" w:eastAsia="ＭＳ Ｐ明朝" w:hAnsi="ＭＳ Ｐ明朝" w:hint="eastAsia"/>
          <w:sz w:val="22"/>
          <w:szCs w:val="22"/>
        </w:rPr>
        <w:t>30</w:t>
      </w:r>
      <w:r w:rsidR="005411FD" w:rsidRPr="00EF78EA">
        <w:rPr>
          <w:rFonts w:ascii="ＭＳ Ｐ明朝" w:eastAsia="ＭＳ Ｐ明朝" w:hAnsi="ＭＳ Ｐ明朝" w:hint="eastAsia"/>
          <w:sz w:val="22"/>
          <w:szCs w:val="22"/>
        </w:rPr>
        <w:t>日</w:t>
      </w:r>
    </w:p>
    <w:p w14:paraId="4CD181DA" w14:textId="77777777" w:rsidR="00A545F2" w:rsidRPr="00EF78EA" w:rsidRDefault="005411FD" w:rsidP="005411FD">
      <w:pPr>
        <w:rPr>
          <w:rFonts w:ascii="ＭＳ Ｐ明朝" w:eastAsia="ＭＳ Ｐ明朝" w:hAnsi="ＭＳ Ｐ明朝"/>
          <w:sz w:val="22"/>
          <w:szCs w:val="22"/>
        </w:rPr>
      </w:pPr>
      <w:r w:rsidRPr="00EF78EA">
        <w:rPr>
          <w:rFonts w:ascii="ＭＳ Ｐ明朝" w:eastAsia="ＭＳ Ｐ明朝" w:hAnsi="ＭＳ Ｐ明朝" w:hint="eastAsia"/>
          <w:sz w:val="22"/>
          <w:szCs w:val="22"/>
        </w:rPr>
        <w:t>神奈川県弓道連盟</w:t>
      </w:r>
    </w:p>
    <w:p w14:paraId="1C6F6423" w14:textId="77777777" w:rsidR="005411FD" w:rsidRPr="00EF78EA" w:rsidRDefault="000E6A6B" w:rsidP="007308D6">
      <w:pPr>
        <w:rPr>
          <w:rFonts w:ascii="ＭＳ Ｐ明朝" w:eastAsia="ＭＳ Ｐ明朝" w:hAnsi="ＭＳ Ｐ明朝"/>
          <w:sz w:val="22"/>
          <w:szCs w:val="22"/>
        </w:rPr>
      </w:pPr>
      <w:r w:rsidRPr="00EF78EA">
        <w:rPr>
          <w:rFonts w:ascii="ＭＳ Ｐ明朝" w:eastAsia="ＭＳ Ｐ明朝" w:hAnsi="ＭＳ Ｐ明朝" w:hint="eastAsia"/>
          <w:sz w:val="22"/>
          <w:szCs w:val="22"/>
        </w:rPr>
        <w:t>加盟団体代表者</w:t>
      </w:r>
      <w:r w:rsidR="007308D6" w:rsidRPr="00EF78EA">
        <w:rPr>
          <w:rFonts w:ascii="ＭＳ Ｐ明朝" w:eastAsia="ＭＳ Ｐ明朝" w:hAnsi="ＭＳ Ｐ明朝" w:hint="eastAsia"/>
          <w:sz w:val="22"/>
          <w:szCs w:val="22"/>
        </w:rPr>
        <w:t xml:space="preserve">　</w:t>
      </w:r>
      <w:r w:rsidR="005411FD" w:rsidRPr="00EF78EA">
        <w:rPr>
          <w:rFonts w:ascii="ＭＳ Ｐ明朝" w:eastAsia="ＭＳ Ｐ明朝" w:hAnsi="ＭＳ Ｐ明朝" w:hint="eastAsia"/>
          <w:sz w:val="22"/>
          <w:szCs w:val="22"/>
        </w:rPr>
        <w:t>各位</w:t>
      </w:r>
    </w:p>
    <w:p w14:paraId="78614151" w14:textId="1BDE0FBB" w:rsidR="005411FD" w:rsidRPr="00EF78EA" w:rsidRDefault="00AF1CEF" w:rsidP="006F0CE0">
      <w:pPr>
        <w:jc w:val="right"/>
        <w:rPr>
          <w:rFonts w:ascii="ＭＳ Ｐ明朝" w:eastAsia="ＭＳ Ｐ明朝" w:hAnsi="ＭＳ Ｐ明朝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厚木市弓道協会</w:t>
      </w:r>
    </w:p>
    <w:p w14:paraId="4613BFE1" w14:textId="01A35C8D" w:rsidR="005411FD" w:rsidRDefault="005411FD" w:rsidP="002C501C">
      <w:pPr>
        <w:wordWrap w:val="0"/>
        <w:jc w:val="right"/>
        <w:rPr>
          <w:rFonts w:ascii="ＭＳ Ｐ明朝" w:eastAsia="ＭＳ Ｐ明朝" w:hAnsi="ＭＳ Ｐ明朝"/>
          <w:sz w:val="22"/>
          <w:szCs w:val="22"/>
        </w:rPr>
      </w:pPr>
      <w:r w:rsidRPr="00EF78EA">
        <w:rPr>
          <w:rFonts w:ascii="ＭＳ Ｐ明朝" w:eastAsia="ＭＳ Ｐ明朝" w:hAnsi="ＭＳ Ｐ明朝" w:hint="eastAsia"/>
          <w:sz w:val="22"/>
          <w:szCs w:val="22"/>
        </w:rPr>
        <w:t xml:space="preserve">会長　</w:t>
      </w:r>
      <w:r w:rsidR="00AF1CEF">
        <w:rPr>
          <w:rFonts w:ascii="ＭＳ Ｐ明朝" w:eastAsia="ＭＳ Ｐ明朝" w:hAnsi="ＭＳ Ｐ明朝" w:hint="eastAsia"/>
          <w:sz w:val="22"/>
          <w:szCs w:val="22"/>
        </w:rPr>
        <w:t>井萱</w:t>
      </w:r>
      <w:r w:rsidR="002C501C">
        <w:rPr>
          <w:rFonts w:ascii="ＭＳ Ｐ明朝" w:eastAsia="ＭＳ Ｐ明朝" w:hAnsi="ＭＳ Ｐ明朝" w:hint="eastAsia"/>
          <w:sz w:val="22"/>
          <w:szCs w:val="22"/>
        </w:rPr>
        <w:t xml:space="preserve">　</w:t>
      </w:r>
      <w:r w:rsidR="00AF1CEF">
        <w:rPr>
          <w:rFonts w:ascii="ＭＳ Ｐ明朝" w:eastAsia="ＭＳ Ｐ明朝" w:hAnsi="ＭＳ Ｐ明朝" w:hint="eastAsia"/>
          <w:sz w:val="22"/>
          <w:szCs w:val="22"/>
        </w:rPr>
        <w:t>幸男</w:t>
      </w:r>
    </w:p>
    <w:p w14:paraId="410C0E9C" w14:textId="77777777" w:rsidR="006F0CE0" w:rsidRPr="005927C0" w:rsidRDefault="006F0CE0" w:rsidP="006F0CE0">
      <w:pPr>
        <w:jc w:val="right"/>
        <w:rPr>
          <w:rFonts w:ascii="ＭＳ Ｐ明朝" w:eastAsia="ＭＳ Ｐ明朝" w:hAnsi="ＭＳ Ｐ明朝"/>
          <w:sz w:val="24"/>
        </w:rPr>
      </w:pPr>
    </w:p>
    <w:p w14:paraId="06993FBB" w14:textId="70E9EC9C" w:rsidR="005411FD" w:rsidRPr="0086431C" w:rsidRDefault="00AF1CEF" w:rsidP="0086431C">
      <w:pPr>
        <w:jc w:val="center"/>
        <w:rPr>
          <w:rFonts w:ascii="ＭＳ Ｐ明朝" w:eastAsia="ＭＳ Ｐ明朝" w:hAnsi="ＭＳ Ｐ明朝"/>
          <w:b/>
          <w:sz w:val="24"/>
        </w:rPr>
      </w:pPr>
      <w:r>
        <w:rPr>
          <w:rFonts w:ascii="ＭＳ Ｐ明朝" w:eastAsia="ＭＳ Ｐ明朝" w:hAnsi="ＭＳ Ｐ明朝" w:hint="eastAsia"/>
          <w:b/>
          <w:sz w:val="24"/>
        </w:rPr>
        <w:t>厚木市東町スポーツセンター弓道場利用資格変更</w:t>
      </w:r>
      <w:r w:rsidR="005411FD" w:rsidRPr="005927C0">
        <w:rPr>
          <w:rFonts w:ascii="ＭＳ Ｐ明朝" w:eastAsia="ＭＳ Ｐ明朝" w:hAnsi="ＭＳ Ｐ明朝" w:hint="eastAsia"/>
          <w:b/>
          <w:sz w:val="24"/>
        </w:rPr>
        <w:t>の</w:t>
      </w:r>
      <w:r>
        <w:rPr>
          <w:rFonts w:ascii="ＭＳ Ｐ明朝" w:eastAsia="ＭＳ Ｐ明朝" w:hAnsi="ＭＳ Ｐ明朝" w:hint="eastAsia"/>
          <w:b/>
          <w:sz w:val="24"/>
        </w:rPr>
        <w:t>お知らせ</w:t>
      </w:r>
    </w:p>
    <w:p w14:paraId="402EA03B" w14:textId="77777777" w:rsidR="005411FD" w:rsidRPr="00EF78EA" w:rsidRDefault="005411FD" w:rsidP="005411FD">
      <w:pPr>
        <w:rPr>
          <w:rFonts w:ascii="ＭＳ Ｐ明朝" w:eastAsia="ＭＳ Ｐ明朝" w:hAnsi="ＭＳ Ｐ明朝"/>
          <w:sz w:val="22"/>
          <w:szCs w:val="22"/>
        </w:rPr>
      </w:pPr>
    </w:p>
    <w:p w14:paraId="5B44F8BD" w14:textId="46152A89" w:rsidR="00EF78EA" w:rsidRPr="00EF78EA" w:rsidRDefault="005411FD" w:rsidP="00AF1CEF">
      <w:pPr>
        <w:pStyle w:val="a5"/>
        <w:spacing w:line="360" w:lineRule="auto"/>
        <w:ind w:firstLineChars="100" w:firstLine="220"/>
        <w:rPr>
          <w:rFonts w:ascii="ＭＳ Ｐ明朝" w:eastAsia="ＭＳ Ｐ明朝" w:hAnsi="ＭＳ Ｐ明朝"/>
          <w:sz w:val="22"/>
          <w:szCs w:val="22"/>
        </w:rPr>
      </w:pPr>
      <w:r w:rsidRPr="00EF78EA">
        <w:rPr>
          <w:rFonts w:ascii="ＭＳ Ｐ明朝" w:eastAsia="ＭＳ Ｐ明朝" w:hAnsi="ＭＳ Ｐ明朝" w:hint="eastAsia"/>
          <w:sz w:val="22"/>
          <w:szCs w:val="22"/>
        </w:rPr>
        <w:t xml:space="preserve">拝啓　　</w:t>
      </w:r>
      <w:r w:rsidR="00AF1CEF">
        <w:rPr>
          <w:rFonts w:ascii="ＭＳ Ｐ明朝" w:eastAsia="ＭＳ Ｐ明朝" w:hAnsi="ＭＳ Ｐ明朝" w:hint="eastAsia"/>
          <w:sz w:val="22"/>
          <w:szCs w:val="22"/>
        </w:rPr>
        <w:t>春陽</w:t>
      </w:r>
      <w:r w:rsidRPr="00EF78EA">
        <w:rPr>
          <w:rFonts w:ascii="ＭＳ Ｐ明朝" w:eastAsia="ＭＳ Ｐ明朝" w:hAnsi="ＭＳ Ｐ明朝" w:hint="eastAsia"/>
          <w:sz w:val="22"/>
          <w:szCs w:val="22"/>
        </w:rPr>
        <w:t>の</w:t>
      </w:r>
      <w:r w:rsidR="006F0CE0" w:rsidRPr="00EF78EA">
        <w:rPr>
          <w:rFonts w:ascii="ＭＳ Ｐ明朝" w:eastAsia="ＭＳ Ｐ明朝" w:hAnsi="ＭＳ Ｐ明朝" w:hint="eastAsia"/>
          <w:sz w:val="22"/>
          <w:szCs w:val="22"/>
        </w:rPr>
        <w:t>候</w:t>
      </w:r>
      <w:r w:rsidR="00E9287E" w:rsidRPr="00EF78EA">
        <w:rPr>
          <w:rFonts w:ascii="ＭＳ Ｐ明朝" w:eastAsia="ＭＳ Ｐ明朝" w:hAnsi="ＭＳ Ｐ明朝" w:hint="eastAsia"/>
          <w:sz w:val="22"/>
          <w:szCs w:val="22"/>
        </w:rPr>
        <w:t>、</w:t>
      </w:r>
      <w:r w:rsidR="00411D7C" w:rsidRPr="00EF78EA">
        <w:rPr>
          <w:rFonts w:ascii="ＭＳ Ｐ明朝" w:eastAsia="ＭＳ Ｐ明朝" w:hAnsi="ＭＳ Ｐ明朝" w:hint="eastAsia"/>
          <w:sz w:val="22"/>
          <w:szCs w:val="22"/>
        </w:rPr>
        <w:t>皆様</w:t>
      </w:r>
      <w:r w:rsidR="00E9287E" w:rsidRPr="00EF78EA">
        <w:rPr>
          <w:rFonts w:ascii="ＭＳ Ｐ明朝" w:eastAsia="ＭＳ Ｐ明朝" w:hAnsi="ＭＳ Ｐ明朝" w:hint="eastAsia"/>
          <w:sz w:val="22"/>
          <w:szCs w:val="22"/>
        </w:rPr>
        <w:t>益々ご健勝にて斯</w:t>
      </w:r>
      <w:r w:rsidRPr="00EF78EA">
        <w:rPr>
          <w:rFonts w:ascii="ＭＳ Ｐ明朝" w:eastAsia="ＭＳ Ｐ明朝" w:hAnsi="ＭＳ Ｐ明朝" w:hint="eastAsia"/>
          <w:sz w:val="22"/>
          <w:szCs w:val="22"/>
        </w:rPr>
        <w:t>道にお励みの</w:t>
      </w:r>
      <w:r w:rsidR="00A00DBE" w:rsidRPr="00EF78EA">
        <w:rPr>
          <w:rFonts w:ascii="ＭＳ Ｐ明朝" w:eastAsia="ＭＳ Ｐ明朝" w:hAnsi="ＭＳ Ｐ明朝" w:hint="eastAsia"/>
          <w:sz w:val="22"/>
          <w:szCs w:val="22"/>
        </w:rPr>
        <w:t>事</w:t>
      </w:r>
      <w:r w:rsidRPr="00EF78EA">
        <w:rPr>
          <w:rFonts w:ascii="ＭＳ Ｐ明朝" w:eastAsia="ＭＳ Ｐ明朝" w:hAnsi="ＭＳ Ｐ明朝" w:hint="eastAsia"/>
          <w:sz w:val="22"/>
          <w:szCs w:val="22"/>
        </w:rPr>
        <w:t>とお慶び</w:t>
      </w:r>
      <w:r w:rsidR="005D4497" w:rsidRPr="00EF78EA">
        <w:rPr>
          <w:rFonts w:ascii="ＭＳ Ｐ明朝" w:eastAsia="ＭＳ Ｐ明朝" w:hAnsi="ＭＳ Ｐ明朝" w:hint="eastAsia"/>
          <w:sz w:val="22"/>
          <w:szCs w:val="22"/>
        </w:rPr>
        <w:t>申し上</w:t>
      </w:r>
      <w:r w:rsidRPr="00EF78EA">
        <w:rPr>
          <w:rFonts w:ascii="ＭＳ Ｐ明朝" w:eastAsia="ＭＳ Ｐ明朝" w:hAnsi="ＭＳ Ｐ明朝" w:hint="eastAsia"/>
          <w:sz w:val="22"/>
          <w:szCs w:val="22"/>
        </w:rPr>
        <w:t>げます。</w:t>
      </w:r>
    </w:p>
    <w:p w14:paraId="44B27DB2" w14:textId="77777777" w:rsidR="00AF1CEF" w:rsidRDefault="005411FD" w:rsidP="0022331D">
      <w:pPr>
        <w:pStyle w:val="a5"/>
        <w:spacing w:line="360" w:lineRule="auto"/>
        <w:ind w:firstLineChars="100" w:firstLine="220"/>
        <w:rPr>
          <w:rFonts w:ascii="ＭＳ Ｐ明朝" w:eastAsia="ＭＳ Ｐ明朝" w:hAnsi="ＭＳ Ｐ明朝"/>
          <w:sz w:val="22"/>
          <w:szCs w:val="22"/>
        </w:rPr>
      </w:pPr>
      <w:r w:rsidRPr="00EF78EA">
        <w:rPr>
          <w:rFonts w:ascii="ＭＳ Ｐ明朝" w:eastAsia="ＭＳ Ｐ明朝" w:hAnsi="ＭＳ Ｐ明朝" w:hint="eastAsia"/>
          <w:sz w:val="22"/>
          <w:szCs w:val="22"/>
        </w:rPr>
        <w:t>さて、</w:t>
      </w:r>
      <w:r w:rsidR="00AF1CEF">
        <w:rPr>
          <w:rFonts w:ascii="ＭＳ Ｐ明朝" w:eastAsia="ＭＳ Ｐ明朝" w:hAnsi="ＭＳ Ｐ明朝" w:hint="eastAsia"/>
          <w:sz w:val="22"/>
          <w:szCs w:val="22"/>
        </w:rPr>
        <w:t>標記の件ですが、厚木市と調整・協議しました結果、危険防止の観点から、来る4月1日</w:t>
      </w:r>
    </w:p>
    <w:p w14:paraId="32FB273E" w14:textId="4072C067" w:rsidR="00C57882" w:rsidRPr="00C57882" w:rsidRDefault="00AF1CEF" w:rsidP="00AF1CEF">
      <w:pPr>
        <w:pStyle w:val="a5"/>
        <w:spacing w:line="360" w:lineRule="auto"/>
        <w:rPr>
          <w:rFonts w:ascii="ＭＳ Ｐ明朝" w:eastAsia="ＭＳ Ｐ明朝" w:hAnsi="ＭＳ Ｐ明朝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から、厚木市東町スポーツセンターの個人使用時の外部利用資格を変更することに</w:t>
      </w:r>
      <w:r w:rsidR="00784974">
        <w:rPr>
          <w:rFonts w:ascii="ＭＳ Ｐ明朝" w:eastAsia="ＭＳ Ｐ明朝" w:hAnsi="ＭＳ Ｐ明朝" w:hint="eastAsia"/>
          <w:sz w:val="22"/>
          <w:szCs w:val="22"/>
        </w:rPr>
        <w:t>致し</w:t>
      </w:r>
      <w:r>
        <w:rPr>
          <w:rFonts w:ascii="ＭＳ Ｐ明朝" w:eastAsia="ＭＳ Ｐ明朝" w:hAnsi="ＭＳ Ｐ明朝" w:hint="eastAsia"/>
          <w:sz w:val="22"/>
          <w:szCs w:val="22"/>
        </w:rPr>
        <w:t>ました。</w:t>
      </w:r>
    </w:p>
    <w:p w14:paraId="287730DC" w14:textId="013CA780" w:rsidR="00AF1CEF" w:rsidRDefault="00AF1CEF" w:rsidP="00AF1CEF">
      <w:pPr>
        <w:spacing w:line="360" w:lineRule="auto"/>
        <w:ind w:firstLineChars="100" w:firstLine="220"/>
        <w:rPr>
          <w:rFonts w:ascii="ＭＳ Ｐ明朝" w:eastAsia="ＭＳ Ｐ明朝" w:hAnsi="ＭＳ Ｐ明朝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利用者の方には、ご迷惑をお掛けしまして申し訳ありませんが、主旨を鑑み</w:t>
      </w:r>
      <w:r w:rsidR="00784974">
        <w:rPr>
          <w:rFonts w:ascii="ＭＳ Ｐ明朝" w:eastAsia="ＭＳ Ｐ明朝" w:hAnsi="ＭＳ Ｐ明朝" w:hint="eastAsia"/>
          <w:sz w:val="22"/>
          <w:szCs w:val="22"/>
        </w:rPr>
        <w:t>、</w:t>
      </w:r>
      <w:r>
        <w:rPr>
          <w:rFonts w:ascii="ＭＳ Ｐ明朝" w:eastAsia="ＭＳ Ｐ明朝" w:hAnsi="ＭＳ Ｐ明朝" w:hint="eastAsia"/>
          <w:sz w:val="22"/>
          <w:szCs w:val="22"/>
        </w:rPr>
        <w:t>ご承知おきの程、</w:t>
      </w:r>
    </w:p>
    <w:p w14:paraId="4324F404" w14:textId="1B068572" w:rsidR="005411FD" w:rsidRPr="00EF78EA" w:rsidRDefault="00AF1CEF" w:rsidP="00AF1CEF">
      <w:pPr>
        <w:spacing w:line="360" w:lineRule="auto"/>
        <w:rPr>
          <w:rFonts w:ascii="ＭＳ Ｐ明朝" w:eastAsia="ＭＳ Ｐ明朝" w:hAnsi="ＭＳ Ｐ明朝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よろしくお願い</w:t>
      </w:r>
      <w:r w:rsidR="00B05CA6">
        <w:rPr>
          <w:rFonts w:ascii="ＭＳ Ｐ明朝" w:eastAsia="ＭＳ Ｐ明朝" w:hAnsi="ＭＳ Ｐ明朝" w:hint="eastAsia"/>
          <w:sz w:val="22"/>
          <w:szCs w:val="22"/>
        </w:rPr>
        <w:t>申し上げます</w:t>
      </w:r>
      <w:r w:rsidR="005411FD" w:rsidRPr="00EF78EA">
        <w:rPr>
          <w:rFonts w:ascii="ＭＳ Ｐ明朝" w:eastAsia="ＭＳ Ｐ明朝" w:hAnsi="ＭＳ Ｐ明朝" w:hint="eastAsia"/>
          <w:sz w:val="22"/>
          <w:szCs w:val="22"/>
        </w:rPr>
        <w:t>。</w:t>
      </w:r>
    </w:p>
    <w:p w14:paraId="7BB2048F" w14:textId="77777777" w:rsidR="005411FD" w:rsidRPr="00EF78EA" w:rsidRDefault="005411FD" w:rsidP="00050713">
      <w:pPr>
        <w:pStyle w:val="a6"/>
        <w:rPr>
          <w:rFonts w:ascii="ＭＳ Ｐ明朝" w:eastAsia="ＭＳ Ｐ明朝" w:hAnsi="ＭＳ Ｐ明朝"/>
          <w:sz w:val="22"/>
          <w:szCs w:val="22"/>
        </w:rPr>
      </w:pPr>
      <w:bookmarkStart w:id="0" w:name="_Hlk194228914"/>
      <w:r w:rsidRPr="00EF78EA">
        <w:rPr>
          <w:rFonts w:ascii="ＭＳ Ｐ明朝" w:eastAsia="ＭＳ Ｐ明朝" w:hAnsi="ＭＳ Ｐ明朝" w:hint="eastAsia"/>
          <w:sz w:val="22"/>
          <w:szCs w:val="22"/>
        </w:rPr>
        <w:t>敬具</w:t>
      </w:r>
    </w:p>
    <w:p w14:paraId="7765CA3F" w14:textId="77777777" w:rsidR="00050713" w:rsidRDefault="00050713" w:rsidP="00BD5E7A">
      <w:pPr>
        <w:pStyle w:val="a6"/>
        <w:spacing w:line="360" w:lineRule="auto"/>
        <w:rPr>
          <w:rFonts w:ascii="ＭＳ Ｐ明朝" w:eastAsia="ＭＳ Ｐ明朝" w:hAnsi="ＭＳ Ｐ明朝"/>
          <w:sz w:val="22"/>
          <w:szCs w:val="22"/>
        </w:rPr>
      </w:pPr>
    </w:p>
    <w:bookmarkEnd w:id="0"/>
    <w:p w14:paraId="170CCD19" w14:textId="77777777" w:rsidR="006E248D" w:rsidRPr="00EF78EA" w:rsidRDefault="006E248D" w:rsidP="00BD5E7A">
      <w:pPr>
        <w:pStyle w:val="a6"/>
        <w:spacing w:line="360" w:lineRule="auto"/>
        <w:rPr>
          <w:rFonts w:ascii="ＭＳ Ｐ明朝" w:eastAsia="ＭＳ Ｐ明朝" w:hAnsi="ＭＳ Ｐ明朝"/>
          <w:sz w:val="22"/>
          <w:szCs w:val="22"/>
        </w:rPr>
      </w:pPr>
    </w:p>
    <w:p w14:paraId="6124F572" w14:textId="77777777" w:rsidR="00ED417D" w:rsidRDefault="00ED417D" w:rsidP="00ED417D">
      <w:pPr>
        <w:pStyle w:val="a7"/>
        <w:spacing w:line="360" w:lineRule="auto"/>
        <w:rPr>
          <w:rFonts w:ascii="ＭＳ Ｐ明朝" w:eastAsia="ＭＳ Ｐ明朝" w:hAnsi="ＭＳ Ｐ明朝"/>
          <w:sz w:val="22"/>
          <w:szCs w:val="22"/>
        </w:rPr>
      </w:pPr>
      <w:r w:rsidRPr="00EF78EA">
        <w:rPr>
          <w:rFonts w:ascii="ＭＳ Ｐ明朝" w:eastAsia="ＭＳ Ｐ明朝" w:hAnsi="ＭＳ Ｐ明朝" w:hint="eastAsia"/>
          <w:sz w:val="22"/>
          <w:szCs w:val="22"/>
        </w:rPr>
        <w:t>記</w:t>
      </w:r>
    </w:p>
    <w:p w14:paraId="54018E09" w14:textId="77777777" w:rsidR="00AF1CEF" w:rsidRDefault="00AF1CEF" w:rsidP="00AF1CEF"/>
    <w:p w14:paraId="192D3996" w14:textId="413061AD" w:rsidR="00AF1CEF" w:rsidRPr="00784974" w:rsidRDefault="00784974" w:rsidP="00AF1CEF">
      <w:pPr>
        <w:rPr>
          <w:sz w:val="24"/>
        </w:rPr>
      </w:pPr>
      <w:r w:rsidRPr="00784974">
        <w:rPr>
          <w:rFonts w:hint="eastAsia"/>
          <w:sz w:val="24"/>
        </w:rPr>
        <w:t>厚木市東町スポーツセンター弓道場</w:t>
      </w:r>
      <w:r w:rsidR="00AF1CEF" w:rsidRPr="00784974">
        <w:rPr>
          <w:rFonts w:hint="eastAsia"/>
          <w:sz w:val="24"/>
        </w:rPr>
        <w:t>外部利用資格；令和</w:t>
      </w:r>
      <w:r w:rsidR="00AF1CEF" w:rsidRPr="00784974">
        <w:rPr>
          <w:rFonts w:hint="eastAsia"/>
          <w:sz w:val="24"/>
        </w:rPr>
        <w:t>7</w:t>
      </w:r>
      <w:r w:rsidR="00AF1CEF" w:rsidRPr="00784974">
        <w:rPr>
          <w:rFonts w:hint="eastAsia"/>
          <w:sz w:val="24"/>
        </w:rPr>
        <w:t>年</w:t>
      </w:r>
      <w:r w:rsidR="00AF1CEF" w:rsidRPr="00784974">
        <w:rPr>
          <w:rFonts w:hint="eastAsia"/>
          <w:sz w:val="24"/>
        </w:rPr>
        <w:t>4</w:t>
      </w:r>
      <w:r w:rsidR="00AF1CEF" w:rsidRPr="00784974">
        <w:rPr>
          <w:rFonts w:hint="eastAsia"/>
          <w:sz w:val="24"/>
        </w:rPr>
        <w:t>月</w:t>
      </w:r>
      <w:r w:rsidR="00AF1CEF" w:rsidRPr="00784974">
        <w:rPr>
          <w:rFonts w:hint="eastAsia"/>
          <w:sz w:val="24"/>
        </w:rPr>
        <w:t>1</w:t>
      </w:r>
      <w:r w:rsidR="00AF1CEF" w:rsidRPr="00784974">
        <w:rPr>
          <w:rFonts w:hint="eastAsia"/>
          <w:sz w:val="24"/>
        </w:rPr>
        <w:t>日から</w:t>
      </w:r>
    </w:p>
    <w:p w14:paraId="1172DEDC" w14:textId="77777777" w:rsidR="00AF1CEF" w:rsidRDefault="00AF1CEF" w:rsidP="00AF1CEF"/>
    <w:p w14:paraId="05F6713F" w14:textId="77777777" w:rsidR="00784974" w:rsidRDefault="00AF1CEF" w:rsidP="00784974">
      <w:pPr>
        <w:pStyle w:val="a6"/>
        <w:jc w:val="left"/>
      </w:pPr>
      <w:r>
        <w:rPr>
          <w:rFonts w:hint="eastAsia"/>
        </w:rPr>
        <w:t>一般・学生によらず、弐段以下の者が使用する場合には、</w:t>
      </w:r>
    </w:p>
    <w:p w14:paraId="13A70B5D" w14:textId="14B1EA36" w:rsidR="00784974" w:rsidRDefault="00AF1CEF" w:rsidP="00784974">
      <w:pPr>
        <w:pStyle w:val="a6"/>
        <w:jc w:val="left"/>
      </w:pPr>
      <w:r>
        <w:rPr>
          <w:rFonts w:hint="eastAsia"/>
        </w:rPr>
        <w:t>参段以上の同伴者を必要とする。</w:t>
      </w:r>
    </w:p>
    <w:p w14:paraId="22DEBF96" w14:textId="77777777" w:rsidR="00784974" w:rsidRDefault="00784974" w:rsidP="00784974">
      <w:pPr>
        <w:pStyle w:val="a6"/>
        <w:rPr>
          <w:rFonts w:ascii="ＭＳ Ｐ明朝" w:eastAsia="ＭＳ Ｐ明朝" w:hAnsi="ＭＳ Ｐ明朝"/>
          <w:sz w:val="22"/>
          <w:szCs w:val="22"/>
        </w:rPr>
      </w:pPr>
    </w:p>
    <w:p w14:paraId="04BF2992" w14:textId="77777777" w:rsidR="00784974" w:rsidRDefault="00784974" w:rsidP="00784974">
      <w:pPr>
        <w:pStyle w:val="a6"/>
        <w:rPr>
          <w:rFonts w:ascii="ＭＳ Ｐ明朝" w:eastAsia="ＭＳ Ｐ明朝" w:hAnsi="ＭＳ Ｐ明朝"/>
          <w:sz w:val="22"/>
          <w:szCs w:val="22"/>
        </w:rPr>
      </w:pPr>
    </w:p>
    <w:p w14:paraId="1CC87A3C" w14:textId="5668923E" w:rsidR="00784974" w:rsidRPr="00EF78EA" w:rsidRDefault="00784974" w:rsidP="00784974">
      <w:pPr>
        <w:pStyle w:val="a6"/>
        <w:rPr>
          <w:rFonts w:ascii="ＭＳ Ｐ明朝" w:eastAsia="ＭＳ Ｐ明朝" w:hAnsi="ＭＳ Ｐ明朝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以上</w:t>
      </w:r>
    </w:p>
    <w:p w14:paraId="5206030C" w14:textId="77777777" w:rsidR="00784974" w:rsidRDefault="00784974" w:rsidP="00784974">
      <w:pPr>
        <w:pStyle w:val="a6"/>
        <w:spacing w:line="360" w:lineRule="auto"/>
        <w:rPr>
          <w:rFonts w:ascii="ＭＳ Ｐ明朝" w:eastAsia="ＭＳ Ｐ明朝" w:hAnsi="ＭＳ Ｐ明朝"/>
          <w:sz w:val="22"/>
          <w:szCs w:val="22"/>
        </w:rPr>
      </w:pPr>
    </w:p>
    <w:p w14:paraId="661CFCDC" w14:textId="4BAFC67D" w:rsidR="00AF1CEF" w:rsidRPr="00AF1CEF" w:rsidRDefault="00AF1CEF" w:rsidP="00AF1CEF"/>
    <w:p w14:paraId="1B14CED8" w14:textId="577C8317" w:rsidR="006F0CE0" w:rsidRPr="00EF78EA" w:rsidRDefault="006F0CE0" w:rsidP="00EF78EA">
      <w:pPr>
        <w:spacing w:line="360" w:lineRule="auto"/>
        <w:ind w:leftChars="-1100" w:left="-1210" w:hangingChars="500" w:hanging="1100"/>
        <w:rPr>
          <w:rFonts w:ascii="ＭＳ Ｐ明朝" w:eastAsia="ＭＳ Ｐ明朝" w:hAnsi="ＭＳ Ｐ明朝"/>
          <w:sz w:val="22"/>
          <w:szCs w:val="22"/>
        </w:rPr>
      </w:pPr>
    </w:p>
    <w:sectPr w:rsidR="006F0CE0" w:rsidRPr="00EF78EA" w:rsidSect="00AB0A7D">
      <w:pgSz w:w="11907" w:h="16840" w:code="9"/>
      <w:pgMar w:top="1247" w:right="1418" w:bottom="907" w:left="1418" w:header="851" w:footer="992" w:gutter="0"/>
      <w:cols w:space="425"/>
      <w:docGrid w:type="lines" w:linePitch="286" w:charSpace="3993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BA8FCF" w14:textId="77777777" w:rsidR="00B26152" w:rsidRDefault="00B26152" w:rsidP="0035343E">
      <w:r>
        <w:separator/>
      </w:r>
    </w:p>
  </w:endnote>
  <w:endnote w:type="continuationSeparator" w:id="0">
    <w:p w14:paraId="4A3F4EA1" w14:textId="77777777" w:rsidR="00B26152" w:rsidRDefault="00B26152" w:rsidP="00353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C88CD0" w14:textId="77777777" w:rsidR="00B26152" w:rsidRDefault="00B26152" w:rsidP="0035343E">
      <w:r>
        <w:separator/>
      </w:r>
    </w:p>
  </w:footnote>
  <w:footnote w:type="continuationSeparator" w:id="0">
    <w:p w14:paraId="3E1484D1" w14:textId="77777777" w:rsidR="00B26152" w:rsidRDefault="00B26152" w:rsidP="003534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D5F1E3C"/>
    <w:multiLevelType w:val="hybridMultilevel"/>
    <w:tmpl w:val="3568565A"/>
    <w:lvl w:ilvl="0" w:tplc="70585B84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2464553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405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6BC"/>
    <w:rsid w:val="00006827"/>
    <w:rsid w:val="00015097"/>
    <w:rsid w:val="00017D62"/>
    <w:rsid w:val="00042AE1"/>
    <w:rsid w:val="00050713"/>
    <w:rsid w:val="0009640C"/>
    <w:rsid w:val="000C6C25"/>
    <w:rsid w:val="000D5873"/>
    <w:rsid w:val="000E6A6B"/>
    <w:rsid w:val="000F1B77"/>
    <w:rsid w:val="0010210C"/>
    <w:rsid w:val="001048F8"/>
    <w:rsid w:val="00161A48"/>
    <w:rsid w:val="00171052"/>
    <w:rsid w:val="0017740C"/>
    <w:rsid w:val="00197EA5"/>
    <w:rsid w:val="001E184C"/>
    <w:rsid w:val="001E18DA"/>
    <w:rsid w:val="001E6578"/>
    <w:rsid w:val="0020401E"/>
    <w:rsid w:val="0022331D"/>
    <w:rsid w:val="00226A2C"/>
    <w:rsid w:val="00263C02"/>
    <w:rsid w:val="00271261"/>
    <w:rsid w:val="002C501C"/>
    <w:rsid w:val="002D03CC"/>
    <w:rsid w:val="002D344B"/>
    <w:rsid w:val="002F5A6A"/>
    <w:rsid w:val="00307E3A"/>
    <w:rsid w:val="00344B8C"/>
    <w:rsid w:val="00352A61"/>
    <w:rsid w:val="0035343E"/>
    <w:rsid w:val="00371BD4"/>
    <w:rsid w:val="00376739"/>
    <w:rsid w:val="00387370"/>
    <w:rsid w:val="00391AF9"/>
    <w:rsid w:val="003B4C53"/>
    <w:rsid w:val="003D0A6A"/>
    <w:rsid w:val="003E3D15"/>
    <w:rsid w:val="003F197D"/>
    <w:rsid w:val="00411D7C"/>
    <w:rsid w:val="00416421"/>
    <w:rsid w:val="00443F0F"/>
    <w:rsid w:val="004906A1"/>
    <w:rsid w:val="00497B89"/>
    <w:rsid w:val="004A7C39"/>
    <w:rsid w:val="004B3985"/>
    <w:rsid w:val="004B626A"/>
    <w:rsid w:val="004F38CD"/>
    <w:rsid w:val="005050E3"/>
    <w:rsid w:val="005112EC"/>
    <w:rsid w:val="00533ADE"/>
    <w:rsid w:val="005411FD"/>
    <w:rsid w:val="00553016"/>
    <w:rsid w:val="005813E0"/>
    <w:rsid w:val="00587D64"/>
    <w:rsid w:val="005927C0"/>
    <w:rsid w:val="005A6868"/>
    <w:rsid w:val="005C66BC"/>
    <w:rsid w:val="005D4497"/>
    <w:rsid w:val="00606E6F"/>
    <w:rsid w:val="00616615"/>
    <w:rsid w:val="0062090A"/>
    <w:rsid w:val="00630714"/>
    <w:rsid w:val="00643BC9"/>
    <w:rsid w:val="006B16B0"/>
    <w:rsid w:val="006B67D4"/>
    <w:rsid w:val="006E248D"/>
    <w:rsid w:val="006F0CE0"/>
    <w:rsid w:val="00712490"/>
    <w:rsid w:val="007308D6"/>
    <w:rsid w:val="007410C3"/>
    <w:rsid w:val="0074119B"/>
    <w:rsid w:val="00773452"/>
    <w:rsid w:val="00782112"/>
    <w:rsid w:val="00784974"/>
    <w:rsid w:val="007A24CB"/>
    <w:rsid w:val="007E74BF"/>
    <w:rsid w:val="007E7B2F"/>
    <w:rsid w:val="007F1322"/>
    <w:rsid w:val="008254AD"/>
    <w:rsid w:val="0084494B"/>
    <w:rsid w:val="0084576E"/>
    <w:rsid w:val="0086431C"/>
    <w:rsid w:val="008A6D77"/>
    <w:rsid w:val="008B5899"/>
    <w:rsid w:val="008D2366"/>
    <w:rsid w:val="00911573"/>
    <w:rsid w:val="009178E8"/>
    <w:rsid w:val="009229FA"/>
    <w:rsid w:val="00925976"/>
    <w:rsid w:val="0095478A"/>
    <w:rsid w:val="009A3A45"/>
    <w:rsid w:val="009E1E94"/>
    <w:rsid w:val="00A00DBE"/>
    <w:rsid w:val="00A545F2"/>
    <w:rsid w:val="00A62BA4"/>
    <w:rsid w:val="00AB0A7D"/>
    <w:rsid w:val="00AD113F"/>
    <w:rsid w:val="00AD3970"/>
    <w:rsid w:val="00AF1CEF"/>
    <w:rsid w:val="00B05CA6"/>
    <w:rsid w:val="00B15223"/>
    <w:rsid w:val="00B16DC8"/>
    <w:rsid w:val="00B23066"/>
    <w:rsid w:val="00B26152"/>
    <w:rsid w:val="00B33A5A"/>
    <w:rsid w:val="00B7163E"/>
    <w:rsid w:val="00B77E3E"/>
    <w:rsid w:val="00B9346D"/>
    <w:rsid w:val="00BA477F"/>
    <w:rsid w:val="00BA635A"/>
    <w:rsid w:val="00BB35AC"/>
    <w:rsid w:val="00BC382F"/>
    <w:rsid w:val="00BD5E7A"/>
    <w:rsid w:val="00C02440"/>
    <w:rsid w:val="00C5261C"/>
    <w:rsid w:val="00C57882"/>
    <w:rsid w:val="00C716D3"/>
    <w:rsid w:val="00C90842"/>
    <w:rsid w:val="00C93532"/>
    <w:rsid w:val="00C96D71"/>
    <w:rsid w:val="00CA4F97"/>
    <w:rsid w:val="00CD57CC"/>
    <w:rsid w:val="00D053F4"/>
    <w:rsid w:val="00D76F66"/>
    <w:rsid w:val="00D86F7C"/>
    <w:rsid w:val="00DD76C1"/>
    <w:rsid w:val="00DF6606"/>
    <w:rsid w:val="00E37AA0"/>
    <w:rsid w:val="00E54A83"/>
    <w:rsid w:val="00E85B62"/>
    <w:rsid w:val="00E9287E"/>
    <w:rsid w:val="00EA22D8"/>
    <w:rsid w:val="00ED417D"/>
    <w:rsid w:val="00EE28D2"/>
    <w:rsid w:val="00EE48F3"/>
    <w:rsid w:val="00EE733A"/>
    <w:rsid w:val="00EF78EA"/>
    <w:rsid w:val="00F20FF2"/>
    <w:rsid w:val="00F22D18"/>
    <w:rsid w:val="00F25CF4"/>
    <w:rsid w:val="00F45EBC"/>
    <w:rsid w:val="00F51673"/>
    <w:rsid w:val="00F72DC7"/>
    <w:rsid w:val="00F87EE3"/>
    <w:rsid w:val="00FD350B"/>
    <w:rsid w:val="00FE2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2529B78"/>
  <w15:docId w15:val="{09BFBFF3-537E-4E71-873A-1FCCBB791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57C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1E184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character" w:styleId="a3">
    <w:name w:val="Strong"/>
    <w:qFormat/>
    <w:rsid w:val="001E184C"/>
    <w:rPr>
      <w:b/>
      <w:bCs/>
    </w:rPr>
  </w:style>
  <w:style w:type="paragraph" w:styleId="a4">
    <w:name w:val="Date"/>
    <w:basedOn w:val="a"/>
    <w:next w:val="a"/>
    <w:rsid w:val="005411FD"/>
  </w:style>
  <w:style w:type="paragraph" w:styleId="a5">
    <w:name w:val="Salutation"/>
    <w:basedOn w:val="a"/>
    <w:next w:val="a"/>
    <w:rsid w:val="005411FD"/>
    <w:rPr>
      <w:sz w:val="24"/>
    </w:rPr>
  </w:style>
  <w:style w:type="paragraph" w:styleId="a6">
    <w:name w:val="Closing"/>
    <w:basedOn w:val="a"/>
    <w:rsid w:val="005411FD"/>
    <w:pPr>
      <w:jc w:val="right"/>
    </w:pPr>
    <w:rPr>
      <w:sz w:val="24"/>
    </w:rPr>
  </w:style>
  <w:style w:type="paragraph" w:styleId="a7">
    <w:name w:val="Note Heading"/>
    <w:basedOn w:val="a"/>
    <w:next w:val="a"/>
    <w:rsid w:val="006F0CE0"/>
    <w:pPr>
      <w:jc w:val="center"/>
    </w:pPr>
  </w:style>
  <w:style w:type="paragraph" w:styleId="a8">
    <w:name w:val="header"/>
    <w:basedOn w:val="a"/>
    <w:link w:val="a9"/>
    <w:rsid w:val="0035343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35343E"/>
    <w:rPr>
      <w:kern w:val="2"/>
      <w:sz w:val="21"/>
      <w:szCs w:val="24"/>
    </w:rPr>
  </w:style>
  <w:style w:type="paragraph" w:styleId="aa">
    <w:name w:val="footer"/>
    <w:basedOn w:val="a"/>
    <w:link w:val="ab"/>
    <w:rsid w:val="0035343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35343E"/>
    <w:rPr>
      <w:kern w:val="2"/>
      <w:sz w:val="21"/>
      <w:szCs w:val="24"/>
    </w:rPr>
  </w:style>
  <w:style w:type="character" w:styleId="ac">
    <w:name w:val="Hyperlink"/>
    <w:uiPriority w:val="99"/>
    <w:unhideWhenUsed/>
    <w:rsid w:val="00CD57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623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39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83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23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6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3365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2508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10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49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99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584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003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9865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7220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573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43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259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266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8825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2486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787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2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288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731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980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6784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7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37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896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869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4273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2860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hy\Documents\&#65320;&#65298;&#65297;&#31532;2&#22238;&#25945;&#22763;&#35611;&#32722;&#20250;&#38283;&#20652;&#26696;&#20869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9754d1b7-26b4-4e55-b8aa-f5ba625f3742}" enabled="1" method="Privileged" siteId="{66c65d8a-9158-4521-a2d8-664963db48e4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Ｈ２１第2回教士講習会開催案内</Template>
  <TotalTime>0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平成２２年１月２４日</vt:lpstr>
      <vt:lpstr>平成２２年１月２４日</vt:lpstr>
    </vt:vector>
  </TitlesOfParts>
  <Company>Sony</Company>
  <LinksUpToDate>false</LinksUpToDate>
  <CharactersWithSpaces>355</CharactersWithSpaces>
  <SharedDoc>false</SharedDoc>
  <HLinks>
    <vt:vector size="6" baseType="variant">
      <vt:variant>
        <vt:i4>2686999</vt:i4>
      </vt:variant>
      <vt:variant>
        <vt:i4>0</vt:i4>
      </vt:variant>
      <vt:variant>
        <vt:i4>0</vt:i4>
      </vt:variant>
      <vt:variant>
        <vt:i4>5</vt:i4>
      </vt:variant>
      <vt:variant>
        <vt:lpwstr>mailto:atsukyu@infoseek.jp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平成２２年１月２４日</dc:title>
  <dc:creator>khy</dc:creator>
  <cp:lastModifiedBy>畔 片岡</cp:lastModifiedBy>
  <cp:revision>2</cp:revision>
  <cp:lastPrinted>2025-04-01T08:09:00Z</cp:lastPrinted>
  <dcterms:created xsi:type="dcterms:W3CDTF">2025-04-01T08:09:00Z</dcterms:created>
  <dcterms:modified xsi:type="dcterms:W3CDTF">2025-04-01T08:09:00Z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754d1b7-26b4-4e55-b8aa-f5ba625f3742_Enabled">
    <vt:lpwstr>true</vt:lpwstr>
  </property>
  <property fmtid="{D5CDD505-2E9C-101B-9397-08002B2CF9AE}" pid="3" name="MSIP_Label_9754d1b7-26b4-4e55-b8aa-f5ba625f3742_SetDate">
    <vt:lpwstr>2023-09-06T05:57:43Z</vt:lpwstr>
  </property>
  <property fmtid="{D5CDD505-2E9C-101B-9397-08002B2CF9AE}" pid="4" name="MSIP_Label_9754d1b7-26b4-4e55-b8aa-f5ba625f3742_Method">
    <vt:lpwstr>Privileged</vt:lpwstr>
  </property>
  <property fmtid="{D5CDD505-2E9C-101B-9397-08002B2CF9AE}" pid="5" name="MSIP_Label_9754d1b7-26b4-4e55-b8aa-f5ba625f3742_Name">
    <vt:lpwstr>9754d1b7-26b4-4e55-b8aa-f5ba625f3742</vt:lpwstr>
  </property>
  <property fmtid="{D5CDD505-2E9C-101B-9397-08002B2CF9AE}" pid="6" name="MSIP_Label_9754d1b7-26b4-4e55-b8aa-f5ba625f3742_SiteId">
    <vt:lpwstr>66c65d8a-9158-4521-a2d8-664963db48e4</vt:lpwstr>
  </property>
  <property fmtid="{D5CDD505-2E9C-101B-9397-08002B2CF9AE}" pid="7" name="MSIP_Label_9754d1b7-26b4-4e55-b8aa-f5ba625f3742_ActionId">
    <vt:lpwstr>20256ce6-72d4-4fd1-8400-1db41a91f77c</vt:lpwstr>
  </property>
  <property fmtid="{D5CDD505-2E9C-101B-9397-08002B2CF9AE}" pid="8" name="MSIP_Label_9754d1b7-26b4-4e55-b8aa-f5ba625f3742_ContentBits">
    <vt:lpwstr>0</vt:lpwstr>
  </property>
</Properties>
</file>